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7101EE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7789963D" w:rsidR="007B3A02" w:rsidRPr="00516371" w:rsidRDefault="005F47A9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4021B6">
              <w:rPr>
                <w:rFonts w:ascii="Arial" w:hAnsi="Arial" w:cs="Arial"/>
                <w:b/>
                <w:sz w:val="18"/>
                <w:szCs w:val="18"/>
              </w:rPr>
              <w:t>Datos del solicitante/destinatario último:</w:t>
            </w:r>
          </w:p>
        </w:tc>
      </w:tr>
    </w:tbl>
    <w:p w14:paraId="4549FE03" w14:textId="6BB6461E" w:rsidR="007101EE" w:rsidRDefault="007101EE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1"/>
      </w:tblGrid>
      <w:tr w:rsidR="004021B6" w:rsidRPr="00516371" w14:paraId="31391F2E" w14:textId="77777777" w:rsidTr="00B63F6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6580692D" w14:textId="22754112" w:rsidR="004021B6" w:rsidRPr="00516371" w:rsidRDefault="004021B6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3F17A5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 xml:space="preserve">s o </w:t>
            </w:r>
            <w:r w:rsidR="003F17A5">
              <w:rPr>
                <w:rFonts w:ascii="Arial" w:hAnsi="Arial" w:cs="Arial"/>
                <w:sz w:val="16"/>
                <w:szCs w:val="16"/>
              </w:rPr>
              <w:t>r</w:t>
            </w:r>
            <w:r>
              <w:rPr>
                <w:rFonts w:ascii="Arial" w:hAnsi="Arial" w:cs="Arial"/>
                <w:sz w:val="16"/>
                <w:szCs w:val="16"/>
              </w:rPr>
              <w:t xml:space="preserve">azón </w:t>
            </w:r>
            <w:r w:rsidR="003F17A5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1" w:type="dxa"/>
            <w:vAlign w:val="center"/>
          </w:tcPr>
          <w:p w14:paraId="0A4FC4AF" w14:textId="77777777" w:rsidR="004021B6" w:rsidRPr="007B635B" w:rsidRDefault="004021B6" w:rsidP="00343948">
            <w:pPr>
              <w:spacing w:line="276" w:lineRule="auto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DNI/NIE/NIF/Pasaporte/CIF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021B6" w:rsidRPr="00516371" w14:paraId="756033C8" w14:textId="77777777" w:rsidTr="00B63F6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76DE4A0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1" w:type="dxa"/>
            <w:vAlign w:val="center"/>
          </w:tcPr>
          <w:p w14:paraId="4DE8C1D0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4BE09A0" w14:textId="30DFDE93" w:rsidR="00C32546" w:rsidRPr="004B7660" w:rsidRDefault="00C32546" w:rsidP="00343948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082EFD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272B8B8" w14:textId="310A091C" w:rsidR="00452492" w:rsidRPr="00516371" w:rsidRDefault="005F47A9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>2.-</w:t>
            </w:r>
            <w:r w:rsidR="004021B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082EFD" w:rsidRPr="00516371">
              <w:rPr>
                <w:rFonts w:ascii="Arial" w:hAnsi="Arial" w:cs="Arial"/>
                <w:b/>
                <w:sz w:val="18"/>
                <w:szCs w:val="18"/>
              </w:rPr>
              <w:t xml:space="preserve">Datos </w:t>
            </w:r>
            <w:r w:rsidR="00082EFD"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="00082EFD" w:rsidRPr="00A92307">
              <w:rPr>
                <w:rFonts w:ascii="Arial" w:hAnsi="Arial" w:cs="Arial"/>
                <w:i/>
                <w:sz w:val="14"/>
                <w:szCs w:val="18"/>
              </w:rPr>
              <w:t xml:space="preserve">(cumplimentar solo en caso de que el solicitante </w:t>
            </w:r>
            <w:r w:rsidR="00082EFD">
              <w:rPr>
                <w:rFonts w:ascii="Arial" w:hAnsi="Arial" w:cs="Arial"/>
                <w:i/>
                <w:sz w:val="14"/>
                <w:szCs w:val="18"/>
              </w:rPr>
              <w:t>actúe por medio de representante legal)</w:t>
            </w:r>
          </w:p>
        </w:tc>
      </w:tr>
    </w:tbl>
    <w:p w14:paraId="3EE0F6C7" w14:textId="77777777" w:rsidR="007101EE" w:rsidRPr="007101EE" w:rsidRDefault="007101EE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021B6" w:rsidRPr="00516371" w14:paraId="30864F53" w14:textId="77777777" w:rsidTr="00B63F67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72CCA942" w14:textId="77777777" w:rsidR="004021B6" w:rsidRPr="007B635B" w:rsidRDefault="004021B6" w:rsidP="00343948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2052AA">
              <w:rPr>
                <w:rFonts w:ascii="Arial" w:hAnsi="Arial" w:cs="Arial"/>
                <w:i/>
                <w:sz w:val="14"/>
                <w:szCs w:val="16"/>
              </w:rPr>
              <w:t>En caso de un representante, rellenar los campos (1). En caso de representación mancomunada rellenar ambos (1) y (2).</w:t>
            </w:r>
          </w:p>
        </w:tc>
      </w:tr>
      <w:tr w:rsidR="004021B6" w:rsidRPr="00516371" w14:paraId="279AB405" w14:textId="77777777" w:rsidTr="00B63F6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2B9DF0DB" w14:textId="08CFEE8B" w:rsidR="004021B6" w:rsidRPr="00452492" w:rsidRDefault="004021B6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452492">
              <w:rPr>
                <w:rFonts w:ascii="Arial" w:hAnsi="Arial" w:cs="Arial"/>
                <w:sz w:val="16"/>
                <w:szCs w:val="16"/>
              </w:rPr>
              <w:t>(1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Pr="00452492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3F17A5">
              <w:rPr>
                <w:rFonts w:ascii="Arial" w:hAnsi="Arial" w:cs="Arial"/>
                <w:sz w:val="16"/>
                <w:szCs w:val="16"/>
              </w:rPr>
              <w:t>a</w:t>
            </w:r>
            <w:r w:rsidRPr="00452492">
              <w:rPr>
                <w:rFonts w:ascii="Arial" w:hAnsi="Arial" w:cs="Arial"/>
                <w:sz w:val="16"/>
                <w:szCs w:val="16"/>
              </w:rPr>
              <w:t>pellidos:</w:t>
            </w:r>
            <w:r w:rsidR="00343948" w:rsidRPr="00E00697">
              <w:rPr>
                <w:rFonts w:ascii="Arial" w:hAnsi="Arial" w:cs="Arial"/>
                <w:noProof/>
                <w:sz w:val="14"/>
                <w:szCs w:val="14"/>
              </w:rPr>
              <w:t xml:space="preserve"> </w:t>
            </w:r>
          </w:p>
        </w:tc>
        <w:tc>
          <w:tcPr>
            <w:tcW w:w="3270" w:type="dxa"/>
            <w:vAlign w:val="center"/>
          </w:tcPr>
          <w:p w14:paraId="652DC2E5" w14:textId="77777777" w:rsidR="004021B6" w:rsidRDefault="004021B6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(1)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021B6" w:rsidRPr="00516371" w14:paraId="66575D62" w14:textId="77777777" w:rsidTr="00B63F6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4F8DBB6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0A11C24B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021B6" w:rsidRPr="00516371" w14:paraId="78AE151E" w14:textId="77777777" w:rsidTr="00B63F6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40A663E6" w14:textId="028413C8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(2) Nombre y </w:t>
            </w:r>
            <w:r w:rsidR="003F17A5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4A534C97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(2)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021B6" w:rsidRPr="00516371" w14:paraId="7AC508B0" w14:textId="77777777" w:rsidTr="00B63F6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496D1F0D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A4D1900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32DC8403" w14:textId="5873DE78" w:rsidR="004021B6" w:rsidRPr="004B7660" w:rsidRDefault="004021B6" w:rsidP="00343948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321D9" w:rsidRPr="009075C8" w14:paraId="5DA8976D" w14:textId="77777777" w:rsidTr="00B1771A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E383726" w14:textId="77777777" w:rsidR="009321D9" w:rsidRPr="00C36173" w:rsidRDefault="009321D9" w:rsidP="00B1771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proyecto:</w:t>
            </w:r>
          </w:p>
        </w:tc>
      </w:tr>
    </w:tbl>
    <w:p w14:paraId="27C61CA5" w14:textId="77777777" w:rsidR="009321D9" w:rsidRPr="00CD2C05" w:rsidRDefault="009321D9" w:rsidP="009321D9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9321D9" w:rsidRPr="004C1FD8" w14:paraId="6C6DF23D" w14:textId="77777777" w:rsidTr="00B1771A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7645BCEE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 xml:space="preserve">Título del 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321D9" w:rsidRPr="004C1FD8" w14:paraId="17E252E1" w14:textId="77777777" w:rsidTr="00B1771A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50F3110F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321D9" w:rsidRPr="004C1FD8" w14:paraId="65CDDC9B" w14:textId="77777777" w:rsidTr="00B1771A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609240D4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Localización del 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321D9" w:rsidRPr="006C1BB8" w14:paraId="1C181F6C" w14:textId="77777777" w:rsidTr="00B1771A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25950D1D" w14:textId="77777777" w:rsidR="009321D9" w:rsidRPr="00516371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6224CD1A" w14:textId="77777777" w:rsidR="009321D9" w:rsidRPr="00516371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38DD47CC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Referencia c</w:t>
            </w:r>
            <w:r w:rsidRPr="00D41D3E">
              <w:rPr>
                <w:rFonts w:ascii="Arial" w:hAnsi="Arial" w:cs="Arial"/>
                <w:sz w:val="16"/>
                <w:szCs w:val="16"/>
              </w:rPr>
              <w:t>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321D9" w:rsidRPr="006C1BB8" w14:paraId="4CCCC638" w14:textId="77777777" w:rsidTr="00B1771A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647A428E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41583700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7042C6AD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321D9" w:rsidRPr="006C1BB8" w14:paraId="4FA40559" w14:textId="77777777" w:rsidTr="00B1771A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66DD376C" w14:textId="77777777" w:rsidR="009321D9" w:rsidRPr="006C1BB8" w:rsidRDefault="009321D9" w:rsidP="00B1771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Incentivos al que se presenta:</w:t>
            </w:r>
          </w:p>
        </w:tc>
      </w:tr>
      <w:tr w:rsidR="009321D9" w:rsidRPr="002A4B35" w14:paraId="7F4A7B6A" w14:textId="77777777" w:rsidTr="00B1771A">
        <w:trPr>
          <w:trHeight w:hRule="exact" w:val="340"/>
          <w:jc w:val="center"/>
        </w:trPr>
        <w:tc>
          <w:tcPr>
            <w:tcW w:w="5093" w:type="dxa"/>
            <w:gridSpan w:val="2"/>
            <w:vAlign w:val="center"/>
          </w:tcPr>
          <w:p w14:paraId="626DFC60" w14:textId="77777777" w:rsidR="009321D9" w:rsidRPr="00D27CC5" w:rsidRDefault="009321D9" w:rsidP="00B1771A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2"/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323913">
              <w:rPr>
                <w:rFonts w:ascii="Arial" w:hAnsi="Arial" w:cs="Arial"/>
                <w:sz w:val="16"/>
                <w:szCs w:val="16"/>
              </w:rPr>
            </w:r>
            <w:r w:rsidR="0032391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</w:t>
            </w:r>
            <w:r>
              <w:rPr>
                <w:rFonts w:ascii="Arial" w:hAnsi="Arial" w:cs="Arial"/>
                <w:sz w:val="16"/>
                <w:szCs w:val="16"/>
              </w:rPr>
              <w:t xml:space="preserve"> de Incentivos</w:t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5114" w:type="dxa"/>
            <w:vAlign w:val="center"/>
          </w:tcPr>
          <w:p w14:paraId="3077CEEF" w14:textId="77777777" w:rsidR="009321D9" w:rsidRPr="00D27CC5" w:rsidRDefault="009321D9" w:rsidP="00B1771A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323913">
              <w:rPr>
                <w:rFonts w:ascii="Arial" w:hAnsi="Arial" w:cs="Arial"/>
                <w:sz w:val="16"/>
                <w:szCs w:val="16"/>
              </w:rPr>
            </w:r>
            <w:r w:rsidR="0032391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</w:t>
            </w:r>
            <w:r>
              <w:rPr>
                <w:rFonts w:ascii="Arial" w:hAnsi="Arial" w:cs="Arial"/>
                <w:sz w:val="16"/>
                <w:szCs w:val="16"/>
              </w:rPr>
              <w:t xml:space="preserve"> de Incentivos</w:t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2</w:t>
            </w:r>
          </w:p>
        </w:tc>
      </w:tr>
    </w:tbl>
    <w:p w14:paraId="4ECCBAF3" w14:textId="77777777" w:rsidR="009321D9" w:rsidRPr="001740C7" w:rsidRDefault="009321D9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Look w:val="01E0" w:firstRow="1" w:lastRow="1" w:firstColumn="1" w:lastColumn="1" w:noHBand="0" w:noVBand="0"/>
      </w:tblPr>
      <w:tblGrid>
        <w:gridCol w:w="10207"/>
      </w:tblGrid>
      <w:tr w:rsidR="001740C7" w:rsidRPr="00516371" w14:paraId="3407EA96" w14:textId="77777777" w:rsidTr="00082EFD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E0AEBE0" w14:textId="66A60BBC" w:rsidR="001740C7" w:rsidRPr="00516371" w:rsidRDefault="00341B9D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4.- </w:t>
            </w:r>
            <w:r w:rsidR="004021B6">
              <w:rPr>
                <w:rFonts w:ascii="Arial" w:hAnsi="Arial" w:cs="Arial"/>
                <w:b/>
                <w:sz w:val="18"/>
                <w:szCs w:val="18"/>
              </w:rPr>
              <w:t>Declaraciones del solicitante/destinatario ultimo</w:t>
            </w:r>
            <w:r w:rsidR="001740C7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05C1F878" w14:textId="77777777" w:rsidR="00387A7E" w:rsidRPr="00387A7E" w:rsidRDefault="00387A7E" w:rsidP="00387A7E">
      <w:pPr>
        <w:spacing w:line="276" w:lineRule="auto"/>
        <w:rPr>
          <w:rFonts w:ascii="Arial" w:hAnsi="Arial" w:cs="Arial"/>
          <w:sz w:val="8"/>
        </w:rPr>
      </w:pPr>
    </w:p>
    <w:p w14:paraId="12699D41" w14:textId="0A19403C" w:rsidR="002D7ABF" w:rsidRPr="00387A7E" w:rsidRDefault="002D7ABF" w:rsidP="00CB00D3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387A7E">
        <w:rPr>
          <w:rFonts w:ascii="Arial" w:hAnsi="Arial" w:cs="Arial"/>
          <w:sz w:val="16"/>
          <w:szCs w:val="18"/>
        </w:rPr>
        <w:t xml:space="preserve">Al objeto de garantizar la imparcialidad en el procedimiento de subvención arriba referenciado, el abajo firmante, como beneficiario declara: </w:t>
      </w:r>
    </w:p>
    <w:p w14:paraId="596AC3A9" w14:textId="77777777" w:rsidR="002D7ABF" w:rsidRPr="00387A7E" w:rsidRDefault="002D7ABF" w:rsidP="00CB00D3">
      <w:pPr>
        <w:pStyle w:val="Default"/>
        <w:spacing w:before="120" w:after="120" w:line="276" w:lineRule="auto"/>
        <w:jc w:val="both"/>
        <w:rPr>
          <w:rFonts w:eastAsia="Times New Roman"/>
          <w:color w:val="auto"/>
          <w:sz w:val="16"/>
          <w:szCs w:val="18"/>
          <w:lang w:eastAsia="es-ES"/>
        </w:rPr>
      </w:pPr>
      <w:r w:rsidRPr="00387A7E">
        <w:rPr>
          <w:rFonts w:eastAsia="Times New Roman"/>
          <w:color w:val="auto"/>
          <w:sz w:val="16"/>
          <w:szCs w:val="18"/>
          <w:lang w:eastAsia="es-ES"/>
        </w:rPr>
        <w:t xml:space="preserve">Primero. Estar informado/s de lo siguiente: </w:t>
      </w:r>
    </w:p>
    <w:p w14:paraId="2AA512D8" w14:textId="77777777" w:rsidR="002D7ABF" w:rsidRPr="00387A7E" w:rsidRDefault="002D7ABF" w:rsidP="00CB00D3">
      <w:pPr>
        <w:pStyle w:val="Default"/>
        <w:spacing w:before="120" w:after="120" w:line="276" w:lineRule="auto"/>
        <w:ind w:firstLine="708"/>
        <w:jc w:val="both"/>
        <w:rPr>
          <w:rFonts w:eastAsia="Times New Roman"/>
          <w:color w:val="auto"/>
          <w:sz w:val="16"/>
          <w:szCs w:val="18"/>
          <w:lang w:eastAsia="es-ES"/>
        </w:rPr>
      </w:pPr>
      <w:r w:rsidRPr="00387A7E">
        <w:rPr>
          <w:rFonts w:eastAsia="Times New Roman"/>
          <w:color w:val="auto"/>
          <w:sz w:val="16"/>
          <w:szCs w:val="18"/>
          <w:lang w:eastAsia="es-ES"/>
        </w:rPr>
        <w:t xml:space="preserve">1. Que el artículo 61.3 «Conflicto de intereses», del Reglamento (UE, </w:t>
      </w:r>
      <w:proofErr w:type="spellStart"/>
      <w:r w:rsidRPr="00387A7E">
        <w:rPr>
          <w:rFonts w:eastAsia="Times New Roman"/>
          <w:color w:val="auto"/>
          <w:sz w:val="16"/>
          <w:szCs w:val="18"/>
          <w:lang w:eastAsia="es-ES"/>
        </w:rPr>
        <w:t>Euratom</w:t>
      </w:r>
      <w:proofErr w:type="spellEnd"/>
      <w:r w:rsidRPr="00387A7E">
        <w:rPr>
          <w:rFonts w:eastAsia="Times New Roman"/>
          <w:color w:val="auto"/>
          <w:sz w:val="16"/>
          <w:szCs w:val="18"/>
          <w:lang w:eastAsia="es-ES"/>
        </w:rPr>
        <w:t xml:space="preserve">) 2018/1046 del Parlamento Europeo y del Consejo, de 18 de julio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personal». </w:t>
      </w:r>
    </w:p>
    <w:p w14:paraId="7670BCC0" w14:textId="77777777" w:rsidR="002D7ABF" w:rsidRPr="00387A7E" w:rsidRDefault="002D7ABF" w:rsidP="00CB00D3">
      <w:pPr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387A7E">
        <w:rPr>
          <w:rFonts w:ascii="Arial" w:hAnsi="Arial" w:cs="Arial"/>
          <w:sz w:val="16"/>
          <w:szCs w:val="18"/>
        </w:rPr>
        <w:t>Segundo. Que se compromete a poner en conocimiento del órgano responsable del procedimiento, sin dilación, cualquier situación de conflicto de intereses o causa de abstención que dé o pudiera dar lugar a dicho escenario.</w:t>
      </w:r>
    </w:p>
    <w:p w14:paraId="4AD5BD26" w14:textId="0678C888" w:rsidR="00D56E2A" w:rsidRPr="00387A7E" w:rsidRDefault="002D7ABF" w:rsidP="00CB00D3">
      <w:pPr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387A7E">
        <w:rPr>
          <w:rFonts w:ascii="Arial" w:hAnsi="Arial" w:cs="Arial"/>
          <w:sz w:val="16"/>
          <w:szCs w:val="18"/>
        </w:rPr>
        <w:t>Tercero. Conozco que, una declaración de ausencia de conflicto de intereses que se demuestre que sea falsa, acarreará las consecuencias disciplinarias/administrativas/ judiciales que establezca la normativa de aplicación.</w:t>
      </w:r>
    </w:p>
    <w:p w14:paraId="49405BCD" w14:textId="77777777" w:rsidR="002D7ABF" w:rsidRPr="00387A7E" w:rsidRDefault="002D7ABF" w:rsidP="00387A7E">
      <w:pPr>
        <w:spacing w:line="276" w:lineRule="auto"/>
        <w:rPr>
          <w:rFonts w:ascii="Arial" w:hAnsi="Arial" w:cs="Arial"/>
          <w:sz w:val="8"/>
        </w:rPr>
      </w:pPr>
    </w:p>
    <w:tbl>
      <w:tblPr>
        <w:tblW w:w="0" w:type="auto"/>
        <w:jc w:val="center"/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194"/>
      </w:tblGrid>
      <w:tr w:rsidR="00D56E2A" w:rsidRPr="00CB00D3" w14:paraId="1F4E02BF" w14:textId="77777777" w:rsidTr="00082EFD">
        <w:trPr>
          <w:trHeight w:hRule="exact" w:val="227"/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17E3F581" w14:textId="77777777" w:rsidR="00D56E2A" w:rsidRPr="00516371" w:rsidRDefault="00D56E2A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5.- Fecha y f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>irma:</w:t>
            </w:r>
          </w:p>
        </w:tc>
      </w:tr>
    </w:tbl>
    <w:p w14:paraId="0ECC2BA9" w14:textId="75E1C9F4" w:rsidR="00D56E2A" w:rsidRDefault="00D56E2A" w:rsidP="00CB00D3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 xml:space="preserve">incluida en este mismo documento en el recuadro “Información </w:t>
      </w:r>
      <w:r w:rsidR="00F5726C">
        <w:rPr>
          <w:rFonts w:ascii="Arial" w:hAnsi="Arial" w:cs="Arial"/>
          <w:sz w:val="16"/>
          <w:szCs w:val="18"/>
        </w:rPr>
        <w:t>B</w:t>
      </w:r>
      <w:r>
        <w:rPr>
          <w:rFonts w:ascii="Arial" w:hAnsi="Arial" w:cs="Arial"/>
          <w:sz w:val="16"/>
          <w:szCs w:val="18"/>
        </w:rPr>
        <w:t xml:space="preserve">ásica sobre </w:t>
      </w:r>
      <w:r w:rsidR="00F5726C">
        <w:rPr>
          <w:rFonts w:ascii="Arial" w:hAnsi="Arial" w:cs="Arial"/>
          <w:sz w:val="16"/>
          <w:szCs w:val="18"/>
        </w:rPr>
        <w:t>P</w:t>
      </w:r>
      <w:r>
        <w:rPr>
          <w:rFonts w:ascii="Arial" w:hAnsi="Arial" w:cs="Arial"/>
          <w:sz w:val="16"/>
          <w:szCs w:val="18"/>
        </w:rPr>
        <w:t xml:space="preserve">rotección de </w:t>
      </w:r>
      <w:r w:rsidR="00F5726C">
        <w:rPr>
          <w:rFonts w:ascii="Arial" w:hAnsi="Arial" w:cs="Arial"/>
          <w:sz w:val="16"/>
          <w:szCs w:val="18"/>
        </w:rPr>
        <w:t>D</w:t>
      </w:r>
      <w:r>
        <w:rPr>
          <w:rFonts w:ascii="Arial" w:hAnsi="Arial" w:cs="Arial"/>
          <w:sz w:val="16"/>
          <w:szCs w:val="18"/>
        </w:rPr>
        <w:t xml:space="preserve">atos de </w:t>
      </w:r>
      <w:r w:rsidR="00F5726C">
        <w:rPr>
          <w:rFonts w:ascii="Arial" w:hAnsi="Arial" w:cs="Arial"/>
          <w:sz w:val="16"/>
          <w:szCs w:val="18"/>
        </w:rPr>
        <w:t>C</w:t>
      </w:r>
      <w:r>
        <w:rPr>
          <w:rFonts w:ascii="Arial" w:hAnsi="Arial" w:cs="Arial"/>
          <w:sz w:val="16"/>
          <w:szCs w:val="18"/>
        </w:rPr>
        <w:t xml:space="preserve">arácter </w:t>
      </w:r>
      <w:r w:rsidR="00F5726C">
        <w:rPr>
          <w:rFonts w:ascii="Arial" w:hAnsi="Arial" w:cs="Arial"/>
          <w:sz w:val="16"/>
          <w:szCs w:val="18"/>
        </w:rPr>
        <w:t>P</w:t>
      </w:r>
      <w:r>
        <w:rPr>
          <w:rFonts w:ascii="Arial" w:hAnsi="Arial" w:cs="Arial"/>
          <w:sz w:val="16"/>
          <w:szCs w:val="18"/>
        </w:rPr>
        <w:t>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6766AA" w:rsidRPr="00516371" w14:paraId="14E1B8D3" w14:textId="77777777" w:rsidTr="00C41D49">
        <w:trPr>
          <w:trHeight w:val="334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72C6D6E5" w14:textId="0E0C3D1A" w:rsidR="006766AA" w:rsidRDefault="006766AA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396FCA7" w14:textId="77777777" w:rsidR="006766AA" w:rsidRDefault="006766AA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2673DFB" w14:textId="77777777" w:rsidR="006766AA" w:rsidRPr="00516371" w:rsidRDefault="006766AA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6DC17935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53DAD8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FF5C38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064642" w14:textId="7593D026" w:rsidR="00387A7E" w:rsidRDefault="00387A7E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DA382B" w14:textId="1508564C" w:rsidR="00387A7E" w:rsidRDefault="00387A7E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E350F6" w14:textId="77777777" w:rsidR="00CB00D3" w:rsidRDefault="00CB00D3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169475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4A2105" w14:textId="77777777" w:rsidR="006766AA" w:rsidRPr="00516371" w:rsidRDefault="006766AA" w:rsidP="001F6900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6AA" w:rsidRPr="00516371" w14:paraId="56F5B33C" w14:textId="77777777" w:rsidTr="00C41D49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bottom"/>
          </w:tcPr>
          <w:p w14:paraId="327C41CE" w14:textId="77777777" w:rsidR="006766AA" w:rsidRDefault="006766AA" w:rsidP="001F6900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irma</w:t>
            </w:r>
            <w:r w:rsidRPr="00516371">
              <w:rPr>
                <w:rFonts w:ascii="Arial" w:hAnsi="Arial" w:cs="Arial"/>
                <w:sz w:val="16"/>
                <w:szCs w:val="16"/>
              </w:rPr>
              <w:t>do:</w:t>
            </w:r>
            <w:r w:rsidRPr="00516371">
              <w:rPr>
                <w:rFonts w:ascii="Arial" w:hAnsi="Arial" w:cs="Arial"/>
                <w:sz w:val="16"/>
                <w:szCs w:val="16"/>
              </w:rPr>
              <w:tab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63F55CCB" w14:textId="2FA9B70B" w:rsidR="006766AA" w:rsidRPr="00516371" w:rsidRDefault="00422636" w:rsidP="001F6900">
            <w:pPr>
              <w:spacing w:after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22636">
              <w:rPr>
                <w:rFonts w:ascii="Arial" w:hAnsi="Arial" w:cs="Arial"/>
                <w:i/>
                <w:sz w:val="14"/>
                <w:szCs w:val="16"/>
              </w:rPr>
              <w:t>(El solicitante/ destinatario último o, en su caso, representante(s) legal(es))</w:t>
            </w:r>
          </w:p>
        </w:tc>
      </w:tr>
    </w:tbl>
    <w:p w14:paraId="77038F4C" w14:textId="542326A2" w:rsidR="004F5209" w:rsidRDefault="004F5209" w:rsidP="00343948">
      <w:pPr>
        <w:spacing w:before="60" w:after="60" w:line="276" w:lineRule="auto"/>
        <w:rPr>
          <w:rFonts w:ascii="Arial" w:hAnsi="Arial" w:cs="Arial"/>
          <w:sz w:val="16"/>
          <w:szCs w:val="12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5E5A1D" w:rsidRPr="008B0B5E" w14:paraId="2493031E" w14:textId="77777777" w:rsidTr="00893617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19FD2B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I</w:t>
            </w:r>
            <w:r w:rsidRPr="00CC2F69">
              <w:rPr>
                <w:rFonts w:ascii="Arial" w:hAnsi="Arial" w:cs="Arial"/>
                <w:b/>
                <w:sz w:val="14"/>
                <w:szCs w:val="16"/>
              </w:rPr>
              <w:t>NFORMACIÓN BÁSICA SOBRE PROTECCIÓN DE DATOS DE CARÁCTER PERSONAL</w:t>
            </w:r>
          </w:p>
          <w:p w14:paraId="1B123549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5E5A1D" w:rsidRPr="008B0B5E" w14:paraId="2FF5DE18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EB6852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0DE424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5E5A1D" w:rsidRPr="008B0B5E" w14:paraId="0D567BB5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560E39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6C571B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5E5A1D" w:rsidRPr="008B0B5E" w14:paraId="2484C176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D47A83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6CD06C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5E5A1D" w:rsidRPr="008B0B5E" w14:paraId="013DC20C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FE9A05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67769A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5E5A1D" w:rsidRPr="008B0B5E" w14:paraId="4C29358D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4A0081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022CE7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9818FA1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5A6FFB0A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14FE8986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03EE99D3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738FD358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6FABD0CD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2D762FCD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2A149188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721FE1E0" w14:textId="77777777" w:rsidR="005E5A1D" w:rsidRPr="00DC08E0" w:rsidRDefault="005E5A1D" w:rsidP="005E5A1D">
            <w:pPr>
              <w:pStyle w:val="Prrafodelista"/>
              <w:numPr>
                <w:ilvl w:val="0"/>
                <w:numId w:val="33"/>
              </w:numPr>
              <w:ind w:left="365" w:right="103" w:hanging="21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5E5A1D" w:rsidRPr="008B0B5E" w14:paraId="6D112AA8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F840B5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D73B77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5E5A1D" w:rsidRPr="0087000B" w14:paraId="3FC1432B" w14:textId="77777777" w:rsidTr="0089361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9E547C" w14:textId="77777777" w:rsidR="005E5A1D" w:rsidRPr="00CC2F69" w:rsidRDefault="005E5A1D" w:rsidP="00893617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1BF0CA" w14:textId="77777777" w:rsidR="005E5A1D" w:rsidRPr="00CC2F69" w:rsidRDefault="005E5A1D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21F143C3" w14:textId="77777777" w:rsidR="005E5A1D" w:rsidRPr="00CC2F69" w:rsidRDefault="00323913" w:rsidP="00893617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8" w:history="1">
              <w:r w:rsidR="005E5A1D" w:rsidRPr="000A1402">
                <w:rPr>
                  <w:rStyle w:val="Hipervnculo"/>
                  <w:rFonts w:ascii="Arial" w:hAnsi="Arial" w:cs="Arial"/>
                  <w:sz w:val="14"/>
                  <w:szCs w:val="16"/>
                </w:rPr>
                <w:t>https://dgicc.cantabria.es/proteccion-de-datos</w:t>
              </w:r>
            </w:hyperlink>
          </w:p>
        </w:tc>
      </w:tr>
    </w:tbl>
    <w:p w14:paraId="6EA3B150" w14:textId="680721F1" w:rsidR="001515D6" w:rsidRPr="001515D6" w:rsidRDefault="001515D6" w:rsidP="00343948">
      <w:pPr>
        <w:spacing w:after="160" w:line="276" w:lineRule="auto"/>
        <w:rPr>
          <w:rFonts w:ascii="Arial" w:hAnsi="Arial" w:cs="Arial"/>
          <w:sz w:val="16"/>
          <w:szCs w:val="16"/>
        </w:rPr>
      </w:pPr>
    </w:p>
    <w:sectPr w:rsidR="001515D6" w:rsidRPr="001515D6" w:rsidSect="0034394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0E4488" w:rsidRDefault="000E4488">
      <w:r>
        <w:separator/>
      </w:r>
    </w:p>
  </w:endnote>
  <w:endnote w:type="continuationSeparator" w:id="0">
    <w:p w14:paraId="69095097" w14:textId="77777777" w:rsidR="000E4488" w:rsidRDefault="000E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A20C68" w14:textId="77777777" w:rsidR="00AA0C6A" w:rsidRDefault="00AA0C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A53E2" w14:textId="77777777" w:rsidR="00AA0C6A" w:rsidRDefault="00AA0C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2042E" w14:textId="77777777" w:rsidR="00343948" w:rsidRPr="00E326A3" w:rsidRDefault="00343948" w:rsidP="00343948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B972571" w14:textId="77777777" w:rsidR="00343948" w:rsidRPr="00D848B4" w:rsidRDefault="00343948" w:rsidP="00343948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40841F07" w14:textId="77777777" w:rsidR="00343948" w:rsidRPr="00D04A27" w:rsidRDefault="00343948" w:rsidP="00343948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EB17F1D" wp14:editId="4A662306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4230FC" id="Line 5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7A72FDD" w14:textId="77777777" w:rsidR="00343948" w:rsidRPr="00E326A3" w:rsidRDefault="00343948" w:rsidP="00343948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53E40B0C" w14:textId="77777777" w:rsidR="00343948" w:rsidRPr="00E326A3" w:rsidRDefault="00343948" w:rsidP="00343948">
    <w:pPr>
      <w:jc w:val="both"/>
      <w:rPr>
        <w:rFonts w:ascii="Arial" w:hAnsi="Arial" w:cs="Arial"/>
        <w:sz w:val="4"/>
        <w:szCs w:val="4"/>
      </w:rPr>
    </w:pPr>
  </w:p>
  <w:p w14:paraId="52DABBE2" w14:textId="24018272" w:rsidR="000E4488" w:rsidRPr="00343948" w:rsidRDefault="00343948" w:rsidP="00343948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0E4488" w:rsidRDefault="000E4488">
      <w:r>
        <w:separator/>
      </w:r>
    </w:p>
  </w:footnote>
  <w:footnote w:type="continuationSeparator" w:id="0">
    <w:p w14:paraId="19A227FC" w14:textId="77777777" w:rsidR="000E4488" w:rsidRDefault="000E4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2C7B86" w14:textId="77777777" w:rsidR="00AA0C6A" w:rsidRDefault="00AA0C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42AB8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2CEC5B15" wp14:editId="026F0D59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0" name="Grupo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13" name="Imagen 1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Imagen 22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Imagen 2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29B6AF" id="Grupo 10" o:spid="_x0000_s1026" style="position:absolute;margin-left:-.15pt;margin-top:-4.35pt;width:510.8pt;height:61.25pt;z-index:251674624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HNx9aNx9aKK/xzuf0Q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uPrRRRcA3H1o3H1ooouAbj60bj60UUX&#10;Am08k38Az/y2X+dbHijixjx/z2H8jWPp3/IQg/67L/OtjxR/x4x/9dh/I1S+E4MR/vdMwdx9aNx9&#10;aKKm53h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FFFFwCiiigAooooAKKKKACiiigAooooAKKKKACiii&#10;gAooooAKKKKACiiigAooooAKKKKACiiigAooooAKKKKACiiigAooooAKKKKACiiigAooooA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bTv+QhB/12X+dbHij/AI8Y/wDrsP5GsfTv+QhB/wBdl/nWx4o/48Y/+uw/kar7&#10;LODEf73TMGiiipO8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m07/kIQf8AXZf51seKP+PG&#10;P/rsP5GsfTv+QhB/12X+dbHij/jxj/67D+Rqvs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JtO/5CEH/XZf51seKP8Ajxj/AOuw/kax9O/5CEH/AF2X+dbH&#10;ij/jxj/67D+Rql8LODEf73TMGiiipO8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bTv+QhB/12X+dbHij/AI8Y/wDrsP5GsfTv+QhB/wBdl/nWx4o/48Y/+uw/kapfCzgxH+90&#10;zBoooqTv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m07/kIQf9dl/nWx4o&#10;/wCPGP8A67D+RrH07/kIQf8AXZf51seKP+PGP/rsP5Gq+ycGI/3umYNFFFSd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3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">
                <v:imagedata r:id="rId7" o:title=""/>
                <v:path arrowok="t"/>
              </v:shape>
              <v:group id="Grupo 15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Imagen 18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">
                  <v:imagedata r:id="rId8" o:title="" croptop="739f" cropbottom="1232f"/>
                  <v:path arrowok="t"/>
                </v:shape>
                <v:shape id="Imagen 20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">
                  <v:imagedata r:id="rId10" o:title="" croptop="21958f" cropbottom="22173f"/>
                  <v:path arrowok="t"/>
                </v:shape>
                <v:shape id="Imagen 22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">
                  <v:imagedata r:id="rId11" o:title="ES Financiado por la Unión Europea_POS" croptop="7968f" cropbottom="6632f" cropleft="1691f"/>
                  <v:path arrowok="t"/>
                </v:shape>
                <v:shape id="Imagen 23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1597A9BE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765789C7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174D9A7F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172CAFB7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1141E2FD" w14:textId="5C50173C" w:rsidR="00343948" w:rsidRPr="00343948" w:rsidRDefault="00343948" w:rsidP="00343948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323913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323913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146451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0ED77796" wp14:editId="7B137780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7" name="Grupo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Imagen 14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B8C270" id="Grupo 17" o:spid="_x0000_s1026" style="position:absolute;margin-left:-.15pt;margin-top:-4.35pt;width:510.8pt;height:61.25pt;z-index:251672576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c3H1o3H1oor/HO5/R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JtO/5CEH/XZf51seKP8Ajxj/AOuw&#10;/kax9O/5CEH/AF2X+dbHij/jxj/67D+Rqvss4MR/vdMwaKKKk7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CbTv+QhB/wBdl/nWx4o/48Y/+uw/kax9O/5CEH/XZf51seKP+PGP/rsP5Gq+yzgx&#10;H+90zBoooqT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m07/kIQf9dl/n&#10;Wx4o/wCPGP8A67D+RrH07/kIQf8AXZf51seKP+PGP/rsP5GqXw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l8LODEf73TMGiiipO8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bTv+QhB/12X+dbHij/AI8Y/wDrsP5GsfTv+QhB/wBdl/nWx4o/48Y/+uw/&#10;kar7JwYj/e6Zg0UUVJ3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SJ/2/PDmQAAAAABvlb3+MrjQ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1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7" o:title=""/>
                <v:path arrowok="t"/>
              </v:shape>
              <v:group id="Grupo 16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 id="Imagen 19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">
                  <v:imagedata r:id="rId8" o:title="" croptop="739f" cropbottom="1232f"/>
                  <v:path arrowok="t"/>
                </v:shape>
                <v:shape id="Imagen 25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8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">
                  <v:imagedata r:id="rId10" o:title="" croptop="21958f" cropbottom="22173f"/>
                  <v:path arrowok="t"/>
                </v:shape>
                <v:shape id="Imagen 14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">
                  <v:imagedata r:id="rId11" o:title="ES Financiado por la Unión Europea_POS" croptop="7968f" cropbottom="6632f" cropleft="1691f"/>
                  <v:path arrowok="t"/>
                </v:shape>
                <v:shape id="Imagen 12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10592908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4787D4D3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40FC6FFB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F60B50B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C0E3E10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4DC6AAD" wp14:editId="06F54E63">
              <wp:simplePos x="0" y="0"/>
              <wp:positionH relativeFrom="margin">
                <wp:posOffset>5154497</wp:posOffset>
              </wp:positionH>
              <wp:positionV relativeFrom="paragraph">
                <wp:posOffset>95783</wp:posOffset>
              </wp:positionV>
              <wp:extent cx="1324001" cy="112395"/>
              <wp:effectExtent l="0" t="0" r="9525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4001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712B13" w14:textId="4A62E8E3" w:rsidR="00343948" w:rsidRPr="00F103BA" w:rsidRDefault="00343948" w:rsidP="00343948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 w:rsidR="002D7ABF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TER-S09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4DC6AAD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405.85pt;margin-top:7.55pt;width:104.25pt;height:8.85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" filled="f" stroked="f">
              <v:textbox inset="0,0,0,0">
                <w:txbxContent>
                  <w:p w14:paraId="55712B13" w14:textId="4A62E8E3" w:rsidR="00343948" w:rsidRPr="00F103BA" w:rsidRDefault="00343948" w:rsidP="00343948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 w:rsidR="002D7ABF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TER-S09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96FC833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BCCCFC9" wp14:editId="4B4BFEC0">
              <wp:simplePos x="0" y="0"/>
              <wp:positionH relativeFrom="margin">
                <wp:posOffset>0</wp:posOffset>
              </wp:positionH>
              <wp:positionV relativeFrom="topMargin">
                <wp:posOffset>1242847</wp:posOffset>
              </wp:positionV>
              <wp:extent cx="6479540" cy="287655"/>
              <wp:effectExtent l="0" t="0" r="0" b="0"/>
              <wp:wrapNone/>
              <wp:docPr id="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D721E4" w14:textId="630B3CF9" w:rsidR="00343948" w:rsidRPr="006766AA" w:rsidRDefault="001F6900" w:rsidP="00343948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incentivos PARA LA IMPLANTACIÓN DE INSTALACIONES DE ENERGÍAS TÉRMICAS RENOVABLES</w:t>
                          </w:r>
                          <w:r w:rsidRPr="006766A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  <w:r w:rsidR="00090ED5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DECLARACIón de </w:t>
                          </w:r>
                          <w:r w:rsidR="002D7AB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AUSENCIA DE CONFLICTO DE INTERESES (daci)</w:t>
                          </w:r>
                        </w:p>
                        <w:p w14:paraId="7E8BF90B" w14:textId="77777777" w:rsidR="00343948" w:rsidRDefault="00343948" w:rsidP="00343948">
                          <w:pPr>
                            <w:shd w:val="clear" w:color="auto" w:fill="747474"/>
                          </w:pPr>
                        </w:p>
                        <w:p w14:paraId="5ADE0937" w14:textId="77777777" w:rsidR="00343948" w:rsidRDefault="00343948" w:rsidP="00343948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CCCFC9" id="Text Box 45" o:spid="_x0000_s1027" type="#_x0000_t202" style="position:absolute;margin-left:0;margin-top:97.85pt;width:510.2pt;height:22.6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tiJKAIAACoEAAAOAAAAZHJzL2Uyb0RvYy54bWysU9tu2zAMfR+wfxD0vjhJc5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" fillcolor="#747474" stroked="f" strokeweight=".25pt">
              <v:textbox inset="1mm,.2mm,1mm,0">
                <w:txbxContent>
                  <w:p w14:paraId="59D721E4" w14:textId="630B3CF9" w:rsidR="00343948" w:rsidRPr="006766AA" w:rsidRDefault="001F6900" w:rsidP="00343948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incentivos PARA LA IMPLANTACIÓN DE INSTALACIONES DE ENERGÍAS TÉRMICAS RENOVABLES</w:t>
                    </w:r>
                    <w:r w:rsidRPr="006766A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 w:rsidR="00090ED5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DECLARACIón de </w:t>
                    </w:r>
                    <w:r w:rsidR="002D7AB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AUSENCIA DE CONFLICTO DE INTERESES (daci)</w:t>
                    </w:r>
                  </w:p>
                  <w:p w14:paraId="7E8BF90B" w14:textId="77777777" w:rsidR="00343948" w:rsidRDefault="00343948" w:rsidP="00343948">
                    <w:pPr>
                      <w:shd w:val="clear" w:color="auto" w:fill="747474"/>
                    </w:pPr>
                  </w:p>
                  <w:p w14:paraId="5ADE0937" w14:textId="77777777" w:rsidR="00343948" w:rsidRDefault="00343948" w:rsidP="00343948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106024F2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53761847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2BEFE7D9" w14:textId="47B9146F" w:rsidR="006766AA" w:rsidRPr="00343948" w:rsidRDefault="00343948" w:rsidP="00343948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323913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323913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4.25pt;height:370.5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E5591E"/>
    <w:multiLevelType w:val="hybridMultilevel"/>
    <w:tmpl w:val="1A4C5DEE"/>
    <w:lvl w:ilvl="0" w:tplc="0C0A000F">
      <w:start w:val="1"/>
      <w:numFmt w:val="decimal"/>
      <w:lvlText w:val="%1."/>
      <w:lvlJc w:val="left"/>
      <w:pPr>
        <w:ind w:left="919" w:hanging="360"/>
      </w:pPr>
    </w:lvl>
    <w:lvl w:ilvl="1" w:tplc="0C0A0019" w:tentative="1">
      <w:start w:val="1"/>
      <w:numFmt w:val="lowerLetter"/>
      <w:lvlText w:val="%2."/>
      <w:lvlJc w:val="left"/>
      <w:pPr>
        <w:ind w:left="1639" w:hanging="360"/>
      </w:pPr>
    </w:lvl>
    <w:lvl w:ilvl="2" w:tplc="0C0A001B" w:tentative="1">
      <w:start w:val="1"/>
      <w:numFmt w:val="lowerRoman"/>
      <w:lvlText w:val="%3."/>
      <w:lvlJc w:val="right"/>
      <w:pPr>
        <w:ind w:left="2359" w:hanging="180"/>
      </w:pPr>
    </w:lvl>
    <w:lvl w:ilvl="3" w:tplc="0C0A000F" w:tentative="1">
      <w:start w:val="1"/>
      <w:numFmt w:val="decimal"/>
      <w:lvlText w:val="%4."/>
      <w:lvlJc w:val="left"/>
      <w:pPr>
        <w:ind w:left="3079" w:hanging="360"/>
      </w:pPr>
    </w:lvl>
    <w:lvl w:ilvl="4" w:tplc="0C0A0019" w:tentative="1">
      <w:start w:val="1"/>
      <w:numFmt w:val="lowerLetter"/>
      <w:lvlText w:val="%5."/>
      <w:lvlJc w:val="left"/>
      <w:pPr>
        <w:ind w:left="3799" w:hanging="360"/>
      </w:pPr>
    </w:lvl>
    <w:lvl w:ilvl="5" w:tplc="0C0A001B" w:tentative="1">
      <w:start w:val="1"/>
      <w:numFmt w:val="lowerRoman"/>
      <w:lvlText w:val="%6."/>
      <w:lvlJc w:val="right"/>
      <w:pPr>
        <w:ind w:left="4519" w:hanging="180"/>
      </w:pPr>
    </w:lvl>
    <w:lvl w:ilvl="6" w:tplc="0C0A000F" w:tentative="1">
      <w:start w:val="1"/>
      <w:numFmt w:val="decimal"/>
      <w:lvlText w:val="%7."/>
      <w:lvlJc w:val="left"/>
      <w:pPr>
        <w:ind w:left="5239" w:hanging="360"/>
      </w:pPr>
    </w:lvl>
    <w:lvl w:ilvl="7" w:tplc="0C0A0019" w:tentative="1">
      <w:start w:val="1"/>
      <w:numFmt w:val="lowerLetter"/>
      <w:lvlText w:val="%8."/>
      <w:lvlJc w:val="left"/>
      <w:pPr>
        <w:ind w:left="5959" w:hanging="360"/>
      </w:pPr>
    </w:lvl>
    <w:lvl w:ilvl="8" w:tplc="0C0A001B" w:tentative="1">
      <w:start w:val="1"/>
      <w:numFmt w:val="lowerRoman"/>
      <w:lvlText w:val="%9."/>
      <w:lvlJc w:val="right"/>
      <w:pPr>
        <w:ind w:left="6679" w:hanging="180"/>
      </w:pPr>
    </w:lvl>
  </w:abstractNum>
  <w:abstractNum w:abstractNumId="4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4485A"/>
    <w:multiLevelType w:val="hybridMultilevel"/>
    <w:tmpl w:val="41AE0F18"/>
    <w:lvl w:ilvl="0" w:tplc="91B6758E">
      <w:start w:val="1"/>
      <w:numFmt w:val="decimal"/>
      <w:lvlText w:val="(%1)"/>
      <w:lvlJc w:val="left"/>
      <w:pPr>
        <w:ind w:left="1771" w:hanging="360"/>
      </w:pPr>
      <w:rPr>
        <w:rFonts w:hint="default"/>
        <w:i/>
        <w:sz w:val="14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2491" w:hanging="360"/>
      </w:pPr>
    </w:lvl>
    <w:lvl w:ilvl="2" w:tplc="0C0A001B" w:tentative="1">
      <w:start w:val="1"/>
      <w:numFmt w:val="lowerRoman"/>
      <w:lvlText w:val="%3."/>
      <w:lvlJc w:val="right"/>
      <w:pPr>
        <w:ind w:left="3211" w:hanging="180"/>
      </w:pPr>
    </w:lvl>
    <w:lvl w:ilvl="3" w:tplc="0C0A000F" w:tentative="1">
      <w:start w:val="1"/>
      <w:numFmt w:val="decimal"/>
      <w:lvlText w:val="%4."/>
      <w:lvlJc w:val="left"/>
      <w:pPr>
        <w:ind w:left="3931" w:hanging="360"/>
      </w:pPr>
    </w:lvl>
    <w:lvl w:ilvl="4" w:tplc="0C0A0019" w:tentative="1">
      <w:start w:val="1"/>
      <w:numFmt w:val="lowerLetter"/>
      <w:lvlText w:val="%5."/>
      <w:lvlJc w:val="left"/>
      <w:pPr>
        <w:ind w:left="4651" w:hanging="360"/>
      </w:pPr>
    </w:lvl>
    <w:lvl w:ilvl="5" w:tplc="0C0A001B" w:tentative="1">
      <w:start w:val="1"/>
      <w:numFmt w:val="lowerRoman"/>
      <w:lvlText w:val="%6."/>
      <w:lvlJc w:val="right"/>
      <w:pPr>
        <w:ind w:left="5371" w:hanging="180"/>
      </w:pPr>
    </w:lvl>
    <w:lvl w:ilvl="6" w:tplc="0C0A000F" w:tentative="1">
      <w:start w:val="1"/>
      <w:numFmt w:val="decimal"/>
      <w:lvlText w:val="%7."/>
      <w:lvlJc w:val="left"/>
      <w:pPr>
        <w:ind w:left="6091" w:hanging="360"/>
      </w:pPr>
    </w:lvl>
    <w:lvl w:ilvl="7" w:tplc="0C0A0019" w:tentative="1">
      <w:start w:val="1"/>
      <w:numFmt w:val="lowerLetter"/>
      <w:lvlText w:val="%8."/>
      <w:lvlJc w:val="left"/>
      <w:pPr>
        <w:ind w:left="6811" w:hanging="360"/>
      </w:pPr>
    </w:lvl>
    <w:lvl w:ilvl="8" w:tplc="0C0A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10" w15:restartNumberingAfterBreak="0">
    <w:nsid w:val="30CE078E"/>
    <w:multiLevelType w:val="hybridMultilevel"/>
    <w:tmpl w:val="0510926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3B2C0B"/>
    <w:multiLevelType w:val="hybridMultilevel"/>
    <w:tmpl w:val="FA1EDE9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8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2C4D73"/>
    <w:multiLevelType w:val="hybridMultilevel"/>
    <w:tmpl w:val="F6BC288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4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6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7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31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2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4"/>
  </w:num>
  <w:num w:numId="2">
    <w:abstractNumId w:val="14"/>
  </w:num>
  <w:num w:numId="3">
    <w:abstractNumId w:val="4"/>
  </w:num>
  <w:num w:numId="4">
    <w:abstractNumId w:val="18"/>
  </w:num>
  <w:num w:numId="5">
    <w:abstractNumId w:val="29"/>
  </w:num>
  <w:num w:numId="6">
    <w:abstractNumId w:val="8"/>
  </w:num>
  <w:num w:numId="7">
    <w:abstractNumId w:val="26"/>
  </w:num>
  <w:num w:numId="8">
    <w:abstractNumId w:val="2"/>
  </w:num>
  <w:num w:numId="9">
    <w:abstractNumId w:val="32"/>
  </w:num>
  <w:num w:numId="10">
    <w:abstractNumId w:val="27"/>
  </w:num>
  <w:num w:numId="11">
    <w:abstractNumId w:val="0"/>
  </w:num>
  <w:num w:numId="12">
    <w:abstractNumId w:val="11"/>
  </w:num>
  <w:num w:numId="13">
    <w:abstractNumId w:val="21"/>
  </w:num>
  <w:num w:numId="14">
    <w:abstractNumId w:val="23"/>
  </w:num>
  <w:num w:numId="15">
    <w:abstractNumId w:val="22"/>
  </w:num>
  <w:num w:numId="16">
    <w:abstractNumId w:val="5"/>
  </w:num>
  <w:num w:numId="17">
    <w:abstractNumId w:val="7"/>
  </w:num>
  <w:num w:numId="18">
    <w:abstractNumId w:val="1"/>
  </w:num>
  <w:num w:numId="19">
    <w:abstractNumId w:val="19"/>
  </w:num>
  <w:num w:numId="20">
    <w:abstractNumId w:val="16"/>
  </w:num>
  <w:num w:numId="21">
    <w:abstractNumId w:val="25"/>
  </w:num>
  <w:num w:numId="22">
    <w:abstractNumId w:val="31"/>
  </w:num>
  <w:num w:numId="23">
    <w:abstractNumId w:val="17"/>
  </w:num>
  <w:num w:numId="24">
    <w:abstractNumId w:val="12"/>
  </w:num>
  <w:num w:numId="25">
    <w:abstractNumId w:val="13"/>
  </w:num>
  <w:num w:numId="26">
    <w:abstractNumId w:val="28"/>
  </w:num>
  <w:num w:numId="27">
    <w:abstractNumId w:val="6"/>
  </w:num>
  <w:num w:numId="28">
    <w:abstractNumId w:val="3"/>
  </w:num>
  <w:num w:numId="29">
    <w:abstractNumId w:val="9"/>
  </w:num>
  <w:num w:numId="30">
    <w:abstractNumId w:val="15"/>
  </w:num>
  <w:num w:numId="31">
    <w:abstractNumId w:val="20"/>
  </w:num>
  <w:num w:numId="32">
    <w:abstractNumId w:val="10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57B91"/>
    <w:rsid w:val="00065C74"/>
    <w:rsid w:val="00081E06"/>
    <w:rsid w:val="00082EFD"/>
    <w:rsid w:val="00086E5B"/>
    <w:rsid w:val="00090ED5"/>
    <w:rsid w:val="00091273"/>
    <w:rsid w:val="00091E34"/>
    <w:rsid w:val="000A3F24"/>
    <w:rsid w:val="000A7F83"/>
    <w:rsid w:val="000C2EEC"/>
    <w:rsid w:val="000C3047"/>
    <w:rsid w:val="000C5991"/>
    <w:rsid w:val="000C7C7B"/>
    <w:rsid w:val="000E130C"/>
    <w:rsid w:val="000E4488"/>
    <w:rsid w:val="0010039B"/>
    <w:rsid w:val="001135AF"/>
    <w:rsid w:val="001173E2"/>
    <w:rsid w:val="00120F23"/>
    <w:rsid w:val="0012348E"/>
    <w:rsid w:val="00131C87"/>
    <w:rsid w:val="00131D38"/>
    <w:rsid w:val="00134582"/>
    <w:rsid w:val="001402CC"/>
    <w:rsid w:val="00143640"/>
    <w:rsid w:val="001441B4"/>
    <w:rsid w:val="001515D6"/>
    <w:rsid w:val="0015360B"/>
    <w:rsid w:val="00160114"/>
    <w:rsid w:val="00170EA8"/>
    <w:rsid w:val="001740C7"/>
    <w:rsid w:val="001814D8"/>
    <w:rsid w:val="00181772"/>
    <w:rsid w:val="00184F24"/>
    <w:rsid w:val="00190ADC"/>
    <w:rsid w:val="001964B1"/>
    <w:rsid w:val="001A2AAE"/>
    <w:rsid w:val="001A3E96"/>
    <w:rsid w:val="001A4C13"/>
    <w:rsid w:val="001B6B06"/>
    <w:rsid w:val="001C2189"/>
    <w:rsid w:val="001C2754"/>
    <w:rsid w:val="001E1036"/>
    <w:rsid w:val="001E2828"/>
    <w:rsid w:val="001F4992"/>
    <w:rsid w:val="001F6900"/>
    <w:rsid w:val="0020529B"/>
    <w:rsid w:val="002104F5"/>
    <w:rsid w:val="00210F88"/>
    <w:rsid w:val="002123BA"/>
    <w:rsid w:val="0022321A"/>
    <w:rsid w:val="00223706"/>
    <w:rsid w:val="00243BCA"/>
    <w:rsid w:val="002469DE"/>
    <w:rsid w:val="00246E3D"/>
    <w:rsid w:val="00261703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D7ABF"/>
    <w:rsid w:val="002F4410"/>
    <w:rsid w:val="00311BBE"/>
    <w:rsid w:val="00314E83"/>
    <w:rsid w:val="00320E0A"/>
    <w:rsid w:val="00323913"/>
    <w:rsid w:val="003314F6"/>
    <w:rsid w:val="003344D8"/>
    <w:rsid w:val="00335E11"/>
    <w:rsid w:val="00341B9D"/>
    <w:rsid w:val="00343948"/>
    <w:rsid w:val="00366B18"/>
    <w:rsid w:val="00372AA4"/>
    <w:rsid w:val="00387A7E"/>
    <w:rsid w:val="00392847"/>
    <w:rsid w:val="00395613"/>
    <w:rsid w:val="003C0912"/>
    <w:rsid w:val="003C587E"/>
    <w:rsid w:val="003D1DCF"/>
    <w:rsid w:val="003D61A9"/>
    <w:rsid w:val="003E69BB"/>
    <w:rsid w:val="003E7F0A"/>
    <w:rsid w:val="003F17A5"/>
    <w:rsid w:val="003F17BA"/>
    <w:rsid w:val="003F77D7"/>
    <w:rsid w:val="004021B6"/>
    <w:rsid w:val="0042083B"/>
    <w:rsid w:val="00422636"/>
    <w:rsid w:val="00426253"/>
    <w:rsid w:val="004270E1"/>
    <w:rsid w:val="004447D6"/>
    <w:rsid w:val="00444EC6"/>
    <w:rsid w:val="004456E6"/>
    <w:rsid w:val="00452492"/>
    <w:rsid w:val="004617E1"/>
    <w:rsid w:val="00480E93"/>
    <w:rsid w:val="00481897"/>
    <w:rsid w:val="00481F2F"/>
    <w:rsid w:val="00482FE8"/>
    <w:rsid w:val="00484466"/>
    <w:rsid w:val="00484676"/>
    <w:rsid w:val="004978F2"/>
    <w:rsid w:val="004A6097"/>
    <w:rsid w:val="004B7660"/>
    <w:rsid w:val="004C1F9F"/>
    <w:rsid w:val="004D0F00"/>
    <w:rsid w:val="004D3A66"/>
    <w:rsid w:val="004D7716"/>
    <w:rsid w:val="004E5601"/>
    <w:rsid w:val="004E5996"/>
    <w:rsid w:val="004F5209"/>
    <w:rsid w:val="00507803"/>
    <w:rsid w:val="00507BF6"/>
    <w:rsid w:val="0051708B"/>
    <w:rsid w:val="00536DE1"/>
    <w:rsid w:val="00543CB5"/>
    <w:rsid w:val="00555A5A"/>
    <w:rsid w:val="00560416"/>
    <w:rsid w:val="005604C9"/>
    <w:rsid w:val="00566C09"/>
    <w:rsid w:val="00567F19"/>
    <w:rsid w:val="00570393"/>
    <w:rsid w:val="0057691E"/>
    <w:rsid w:val="005813FC"/>
    <w:rsid w:val="00592481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5A1D"/>
    <w:rsid w:val="005E721B"/>
    <w:rsid w:val="005F3826"/>
    <w:rsid w:val="005F47A9"/>
    <w:rsid w:val="00600040"/>
    <w:rsid w:val="00603007"/>
    <w:rsid w:val="00607CBC"/>
    <w:rsid w:val="006159A5"/>
    <w:rsid w:val="00615ABC"/>
    <w:rsid w:val="00630E5B"/>
    <w:rsid w:val="00634D6D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645F"/>
    <w:rsid w:val="006766AA"/>
    <w:rsid w:val="00681FFC"/>
    <w:rsid w:val="00687A5D"/>
    <w:rsid w:val="006906DE"/>
    <w:rsid w:val="00690EEB"/>
    <w:rsid w:val="0069616D"/>
    <w:rsid w:val="0069723E"/>
    <w:rsid w:val="006A6317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7101EE"/>
    <w:rsid w:val="00735FB2"/>
    <w:rsid w:val="007506C1"/>
    <w:rsid w:val="007566A9"/>
    <w:rsid w:val="00764886"/>
    <w:rsid w:val="007657C1"/>
    <w:rsid w:val="00772681"/>
    <w:rsid w:val="00773FCE"/>
    <w:rsid w:val="00780408"/>
    <w:rsid w:val="007847F9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1034E"/>
    <w:rsid w:val="00811AFA"/>
    <w:rsid w:val="008202F8"/>
    <w:rsid w:val="00822FF4"/>
    <w:rsid w:val="00826283"/>
    <w:rsid w:val="00832634"/>
    <w:rsid w:val="00835EF3"/>
    <w:rsid w:val="0087000B"/>
    <w:rsid w:val="008A05A8"/>
    <w:rsid w:val="008A508F"/>
    <w:rsid w:val="008A5D34"/>
    <w:rsid w:val="008A7F5D"/>
    <w:rsid w:val="008C546B"/>
    <w:rsid w:val="008C73E0"/>
    <w:rsid w:val="008C7655"/>
    <w:rsid w:val="008F1FEE"/>
    <w:rsid w:val="009075C8"/>
    <w:rsid w:val="00911ADD"/>
    <w:rsid w:val="00920252"/>
    <w:rsid w:val="00926789"/>
    <w:rsid w:val="009321D9"/>
    <w:rsid w:val="0093315C"/>
    <w:rsid w:val="00940E68"/>
    <w:rsid w:val="0095683B"/>
    <w:rsid w:val="00957B8F"/>
    <w:rsid w:val="00965702"/>
    <w:rsid w:val="009670A9"/>
    <w:rsid w:val="00970725"/>
    <w:rsid w:val="009778B8"/>
    <w:rsid w:val="00980851"/>
    <w:rsid w:val="009851B1"/>
    <w:rsid w:val="00994B54"/>
    <w:rsid w:val="009B3894"/>
    <w:rsid w:val="009B3B36"/>
    <w:rsid w:val="009C39B8"/>
    <w:rsid w:val="009C5800"/>
    <w:rsid w:val="009C6F2A"/>
    <w:rsid w:val="009D31F4"/>
    <w:rsid w:val="009D5BFB"/>
    <w:rsid w:val="009D781E"/>
    <w:rsid w:val="009E226F"/>
    <w:rsid w:val="009F10A9"/>
    <w:rsid w:val="00A00FBB"/>
    <w:rsid w:val="00A10B9C"/>
    <w:rsid w:val="00A12946"/>
    <w:rsid w:val="00A152B5"/>
    <w:rsid w:val="00A201F4"/>
    <w:rsid w:val="00A23160"/>
    <w:rsid w:val="00A24583"/>
    <w:rsid w:val="00A25AA0"/>
    <w:rsid w:val="00A265B7"/>
    <w:rsid w:val="00A27752"/>
    <w:rsid w:val="00A36C5F"/>
    <w:rsid w:val="00A371DF"/>
    <w:rsid w:val="00A41FD6"/>
    <w:rsid w:val="00A42140"/>
    <w:rsid w:val="00A445BD"/>
    <w:rsid w:val="00A459A8"/>
    <w:rsid w:val="00A51302"/>
    <w:rsid w:val="00A517B6"/>
    <w:rsid w:val="00A5232E"/>
    <w:rsid w:val="00A53189"/>
    <w:rsid w:val="00A80199"/>
    <w:rsid w:val="00A900D8"/>
    <w:rsid w:val="00AA0C6A"/>
    <w:rsid w:val="00AB2A1E"/>
    <w:rsid w:val="00AB5090"/>
    <w:rsid w:val="00AB6438"/>
    <w:rsid w:val="00AD5111"/>
    <w:rsid w:val="00AE40E2"/>
    <w:rsid w:val="00AF3EBF"/>
    <w:rsid w:val="00B065E4"/>
    <w:rsid w:val="00B146D1"/>
    <w:rsid w:val="00B261F6"/>
    <w:rsid w:val="00B2697F"/>
    <w:rsid w:val="00B31A80"/>
    <w:rsid w:val="00B5255A"/>
    <w:rsid w:val="00B536FF"/>
    <w:rsid w:val="00B537AB"/>
    <w:rsid w:val="00B62A06"/>
    <w:rsid w:val="00B62DAD"/>
    <w:rsid w:val="00B662B6"/>
    <w:rsid w:val="00B666FB"/>
    <w:rsid w:val="00B8190D"/>
    <w:rsid w:val="00B83BBD"/>
    <w:rsid w:val="00BB303A"/>
    <w:rsid w:val="00BF4530"/>
    <w:rsid w:val="00BF46A3"/>
    <w:rsid w:val="00C05CFE"/>
    <w:rsid w:val="00C27DE4"/>
    <w:rsid w:val="00C32479"/>
    <w:rsid w:val="00C32546"/>
    <w:rsid w:val="00C354E5"/>
    <w:rsid w:val="00C36173"/>
    <w:rsid w:val="00C6100D"/>
    <w:rsid w:val="00C763AA"/>
    <w:rsid w:val="00C858C9"/>
    <w:rsid w:val="00C86912"/>
    <w:rsid w:val="00CA2E9F"/>
    <w:rsid w:val="00CA531F"/>
    <w:rsid w:val="00CA593F"/>
    <w:rsid w:val="00CB00D3"/>
    <w:rsid w:val="00CB7659"/>
    <w:rsid w:val="00CC4484"/>
    <w:rsid w:val="00CC47C9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D0124C"/>
    <w:rsid w:val="00D217C5"/>
    <w:rsid w:val="00D27CC5"/>
    <w:rsid w:val="00D41A5A"/>
    <w:rsid w:val="00D41D3E"/>
    <w:rsid w:val="00D41D4A"/>
    <w:rsid w:val="00D46D03"/>
    <w:rsid w:val="00D56E2A"/>
    <w:rsid w:val="00D66C84"/>
    <w:rsid w:val="00D67B54"/>
    <w:rsid w:val="00D71382"/>
    <w:rsid w:val="00D74940"/>
    <w:rsid w:val="00D81046"/>
    <w:rsid w:val="00D86F7E"/>
    <w:rsid w:val="00D90A41"/>
    <w:rsid w:val="00D92293"/>
    <w:rsid w:val="00D95201"/>
    <w:rsid w:val="00DA2B0C"/>
    <w:rsid w:val="00DA2BC9"/>
    <w:rsid w:val="00DA71B3"/>
    <w:rsid w:val="00DB01D8"/>
    <w:rsid w:val="00DB4760"/>
    <w:rsid w:val="00DD0F5F"/>
    <w:rsid w:val="00DE169D"/>
    <w:rsid w:val="00DE68C8"/>
    <w:rsid w:val="00DF5A88"/>
    <w:rsid w:val="00DF638A"/>
    <w:rsid w:val="00E022C8"/>
    <w:rsid w:val="00E0688A"/>
    <w:rsid w:val="00E41612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D2065"/>
    <w:rsid w:val="00EF45C9"/>
    <w:rsid w:val="00EF6216"/>
    <w:rsid w:val="00F211A4"/>
    <w:rsid w:val="00F22C7E"/>
    <w:rsid w:val="00F37192"/>
    <w:rsid w:val="00F417A2"/>
    <w:rsid w:val="00F42709"/>
    <w:rsid w:val="00F44A05"/>
    <w:rsid w:val="00F47406"/>
    <w:rsid w:val="00F5046C"/>
    <w:rsid w:val="00F5726C"/>
    <w:rsid w:val="00F61F04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2252"/>
    <w:rsid w:val="00FD72A2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gicc.cantabria.es/proteccion-de-dato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2F232-D530-4D1D-A783-498D96309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29</TotalTime>
  <Pages>2</Pages>
  <Words>761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Hierro Zorrilla María</cp:lastModifiedBy>
  <cp:revision>14</cp:revision>
  <cp:lastPrinted>2022-09-18T08:03:00Z</cp:lastPrinted>
  <dcterms:created xsi:type="dcterms:W3CDTF">2022-08-11T18:13:00Z</dcterms:created>
  <dcterms:modified xsi:type="dcterms:W3CDTF">2022-09-18T08:03:00Z</dcterms:modified>
</cp:coreProperties>
</file>